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YTBmM2ExNDA5MTI5NmEwNjA4YTk5MmRmY2Y2MzgifQ=="/>
  </w:docVars>
  <w:rsids>
    <w:rsidRoot w:val="007C15AC"/>
    <w:rsid w:val="00002399"/>
    <w:rsid w:val="000054D1"/>
    <w:rsid w:val="00007C74"/>
    <w:rsid w:val="00013EBB"/>
    <w:rsid w:val="00025544"/>
    <w:rsid w:val="00054253"/>
    <w:rsid w:val="000668C8"/>
    <w:rsid w:val="000776D3"/>
    <w:rsid w:val="000857CA"/>
    <w:rsid w:val="00085C4C"/>
    <w:rsid w:val="000907B6"/>
    <w:rsid w:val="000B0AE5"/>
    <w:rsid w:val="000B1309"/>
    <w:rsid w:val="000C4E3F"/>
    <w:rsid w:val="00106C6E"/>
    <w:rsid w:val="001236F9"/>
    <w:rsid w:val="00126B32"/>
    <w:rsid w:val="00141BC0"/>
    <w:rsid w:val="00144F16"/>
    <w:rsid w:val="001609BA"/>
    <w:rsid w:val="0016309F"/>
    <w:rsid w:val="00165BA9"/>
    <w:rsid w:val="00172A59"/>
    <w:rsid w:val="00190265"/>
    <w:rsid w:val="001A0D1C"/>
    <w:rsid w:val="001B75F0"/>
    <w:rsid w:val="001C2884"/>
    <w:rsid w:val="001D792F"/>
    <w:rsid w:val="001E14F9"/>
    <w:rsid w:val="001F4417"/>
    <w:rsid w:val="001F574A"/>
    <w:rsid w:val="00201922"/>
    <w:rsid w:val="00202902"/>
    <w:rsid w:val="00230C7D"/>
    <w:rsid w:val="00240095"/>
    <w:rsid w:val="00256AF0"/>
    <w:rsid w:val="002577FB"/>
    <w:rsid w:val="002652BB"/>
    <w:rsid w:val="00283B69"/>
    <w:rsid w:val="002A5710"/>
    <w:rsid w:val="002B0C1D"/>
    <w:rsid w:val="002D3D07"/>
    <w:rsid w:val="002D528E"/>
    <w:rsid w:val="00303C78"/>
    <w:rsid w:val="003314D1"/>
    <w:rsid w:val="003452B1"/>
    <w:rsid w:val="003562EA"/>
    <w:rsid w:val="0037225D"/>
    <w:rsid w:val="00373093"/>
    <w:rsid w:val="00374649"/>
    <w:rsid w:val="003A4354"/>
    <w:rsid w:val="003B03F2"/>
    <w:rsid w:val="003B3727"/>
    <w:rsid w:val="003E123C"/>
    <w:rsid w:val="003E2A99"/>
    <w:rsid w:val="003F23C8"/>
    <w:rsid w:val="003F33C8"/>
    <w:rsid w:val="003F500B"/>
    <w:rsid w:val="00403771"/>
    <w:rsid w:val="00414025"/>
    <w:rsid w:val="004549F9"/>
    <w:rsid w:val="0046676B"/>
    <w:rsid w:val="00466DAF"/>
    <w:rsid w:val="0047196C"/>
    <w:rsid w:val="00475395"/>
    <w:rsid w:val="004C7C31"/>
    <w:rsid w:val="004D2882"/>
    <w:rsid w:val="004D509C"/>
    <w:rsid w:val="004E054D"/>
    <w:rsid w:val="00506529"/>
    <w:rsid w:val="005110DB"/>
    <w:rsid w:val="005144DC"/>
    <w:rsid w:val="00514C3B"/>
    <w:rsid w:val="0051535A"/>
    <w:rsid w:val="0051634B"/>
    <w:rsid w:val="00524DC2"/>
    <w:rsid w:val="00531E38"/>
    <w:rsid w:val="005521FD"/>
    <w:rsid w:val="00554A1C"/>
    <w:rsid w:val="0057734D"/>
    <w:rsid w:val="005828C0"/>
    <w:rsid w:val="00590162"/>
    <w:rsid w:val="0059278A"/>
    <w:rsid w:val="005A4466"/>
    <w:rsid w:val="005A74B9"/>
    <w:rsid w:val="005B0B5A"/>
    <w:rsid w:val="005B7300"/>
    <w:rsid w:val="005C190D"/>
    <w:rsid w:val="005C52BB"/>
    <w:rsid w:val="005C7F01"/>
    <w:rsid w:val="006032A8"/>
    <w:rsid w:val="00606E8D"/>
    <w:rsid w:val="00631E6D"/>
    <w:rsid w:val="00635BC1"/>
    <w:rsid w:val="00636BAB"/>
    <w:rsid w:val="00644A87"/>
    <w:rsid w:val="00645B71"/>
    <w:rsid w:val="00664842"/>
    <w:rsid w:val="006767C9"/>
    <w:rsid w:val="006A26F9"/>
    <w:rsid w:val="006D1DF3"/>
    <w:rsid w:val="006D7015"/>
    <w:rsid w:val="006E64F4"/>
    <w:rsid w:val="006F3492"/>
    <w:rsid w:val="006F4DA7"/>
    <w:rsid w:val="00704FB8"/>
    <w:rsid w:val="007165E4"/>
    <w:rsid w:val="00716FEA"/>
    <w:rsid w:val="007203D0"/>
    <w:rsid w:val="00723259"/>
    <w:rsid w:val="0072348E"/>
    <w:rsid w:val="00733028"/>
    <w:rsid w:val="00763199"/>
    <w:rsid w:val="00765EA3"/>
    <w:rsid w:val="007738F0"/>
    <w:rsid w:val="00777125"/>
    <w:rsid w:val="00793C91"/>
    <w:rsid w:val="007B00EB"/>
    <w:rsid w:val="007C15AC"/>
    <w:rsid w:val="007D74EE"/>
    <w:rsid w:val="007E277C"/>
    <w:rsid w:val="00805EF9"/>
    <w:rsid w:val="00812D21"/>
    <w:rsid w:val="00826A5B"/>
    <w:rsid w:val="00826B77"/>
    <w:rsid w:val="00833172"/>
    <w:rsid w:val="008616C2"/>
    <w:rsid w:val="008651E0"/>
    <w:rsid w:val="00872FA5"/>
    <w:rsid w:val="00876712"/>
    <w:rsid w:val="0089392C"/>
    <w:rsid w:val="008A18F6"/>
    <w:rsid w:val="008C4CF7"/>
    <w:rsid w:val="008F3589"/>
    <w:rsid w:val="008F5B73"/>
    <w:rsid w:val="00902BF9"/>
    <w:rsid w:val="009057BD"/>
    <w:rsid w:val="00906A42"/>
    <w:rsid w:val="00922F84"/>
    <w:rsid w:val="00925ED9"/>
    <w:rsid w:val="0095596E"/>
    <w:rsid w:val="009718E6"/>
    <w:rsid w:val="00974516"/>
    <w:rsid w:val="0098364D"/>
    <w:rsid w:val="009A03FB"/>
    <w:rsid w:val="009A2186"/>
    <w:rsid w:val="009B307B"/>
    <w:rsid w:val="009E65B6"/>
    <w:rsid w:val="009F49CD"/>
    <w:rsid w:val="009F4C7F"/>
    <w:rsid w:val="00A04095"/>
    <w:rsid w:val="00A20594"/>
    <w:rsid w:val="00A55199"/>
    <w:rsid w:val="00A811C7"/>
    <w:rsid w:val="00A96E8C"/>
    <w:rsid w:val="00AA24E1"/>
    <w:rsid w:val="00AA3473"/>
    <w:rsid w:val="00AB7B86"/>
    <w:rsid w:val="00AC2011"/>
    <w:rsid w:val="00AC59E8"/>
    <w:rsid w:val="00AE369B"/>
    <w:rsid w:val="00B01FD2"/>
    <w:rsid w:val="00B23BA9"/>
    <w:rsid w:val="00B306B6"/>
    <w:rsid w:val="00B4310B"/>
    <w:rsid w:val="00B555CE"/>
    <w:rsid w:val="00B71C3A"/>
    <w:rsid w:val="00B77070"/>
    <w:rsid w:val="00B8333A"/>
    <w:rsid w:val="00B8484C"/>
    <w:rsid w:val="00B94310"/>
    <w:rsid w:val="00BA7440"/>
    <w:rsid w:val="00BB0D5C"/>
    <w:rsid w:val="00BB0E4B"/>
    <w:rsid w:val="00BC0141"/>
    <w:rsid w:val="00BC3742"/>
    <w:rsid w:val="00BD3523"/>
    <w:rsid w:val="00BF357F"/>
    <w:rsid w:val="00C25DDC"/>
    <w:rsid w:val="00C31528"/>
    <w:rsid w:val="00C41CF7"/>
    <w:rsid w:val="00C946B0"/>
    <w:rsid w:val="00C94BA9"/>
    <w:rsid w:val="00CD5218"/>
    <w:rsid w:val="00CD771B"/>
    <w:rsid w:val="00CF0449"/>
    <w:rsid w:val="00CF5CAD"/>
    <w:rsid w:val="00D11242"/>
    <w:rsid w:val="00D15E69"/>
    <w:rsid w:val="00D37742"/>
    <w:rsid w:val="00D37B53"/>
    <w:rsid w:val="00D44932"/>
    <w:rsid w:val="00D64D0B"/>
    <w:rsid w:val="00D9179F"/>
    <w:rsid w:val="00DD2B55"/>
    <w:rsid w:val="00DD591B"/>
    <w:rsid w:val="00DE4198"/>
    <w:rsid w:val="00DF51DF"/>
    <w:rsid w:val="00E15234"/>
    <w:rsid w:val="00E20F77"/>
    <w:rsid w:val="00E325F2"/>
    <w:rsid w:val="00E401A7"/>
    <w:rsid w:val="00E403E0"/>
    <w:rsid w:val="00E511DA"/>
    <w:rsid w:val="00E70096"/>
    <w:rsid w:val="00E76120"/>
    <w:rsid w:val="00E84560"/>
    <w:rsid w:val="00E95970"/>
    <w:rsid w:val="00E97D6D"/>
    <w:rsid w:val="00EA776A"/>
    <w:rsid w:val="00EB534E"/>
    <w:rsid w:val="00EB63E2"/>
    <w:rsid w:val="00EC0808"/>
    <w:rsid w:val="00ED52FB"/>
    <w:rsid w:val="00EE1958"/>
    <w:rsid w:val="00EF3BA0"/>
    <w:rsid w:val="00F0441F"/>
    <w:rsid w:val="00F11748"/>
    <w:rsid w:val="00F175B1"/>
    <w:rsid w:val="00F373EF"/>
    <w:rsid w:val="00F4148C"/>
    <w:rsid w:val="00F52C89"/>
    <w:rsid w:val="00F55558"/>
    <w:rsid w:val="00F72551"/>
    <w:rsid w:val="00F748D9"/>
    <w:rsid w:val="00F803F1"/>
    <w:rsid w:val="00F81821"/>
    <w:rsid w:val="00F83BEE"/>
    <w:rsid w:val="00FB1AE4"/>
    <w:rsid w:val="00FD36DE"/>
    <w:rsid w:val="00FD4311"/>
    <w:rsid w:val="02E828A9"/>
    <w:rsid w:val="03575F0B"/>
    <w:rsid w:val="05CC0E93"/>
    <w:rsid w:val="07C1191B"/>
    <w:rsid w:val="07D94B52"/>
    <w:rsid w:val="07E077C4"/>
    <w:rsid w:val="07F545C7"/>
    <w:rsid w:val="09B16C01"/>
    <w:rsid w:val="0C4D19CF"/>
    <w:rsid w:val="0F737867"/>
    <w:rsid w:val="0FA12660"/>
    <w:rsid w:val="10F218EA"/>
    <w:rsid w:val="127E1784"/>
    <w:rsid w:val="12DF606C"/>
    <w:rsid w:val="15211C4B"/>
    <w:rsid w:val="159518F9"/>
    <w:rsid w:val="16474194"/>
    <w:rsid w:val="166F352A"/>
    <w:rsid w:val="167C182F"/>
    <w:rsid w:val="18342490"/>
    <w:rsid w:val="1B4704DD"/>
    <w:rsid w:val="1BAD2A3D"/>
    <w:rsid w:val="1CFA525B"/>
    <w:rsid w:val="1EDC248E"/>
    <w:rsid w:val="210A2DC2"/>
    <w:rsid w:val="21FD254E"/>
    <w:rsid w:val="22C409F3"/>
    <w:rsid w:val="240B4138"/>
    <w:rsid w:val="24773635"/>
    <w:rsid w:val="258C3734"/>
    <w:rsid w:val="25FD236A"/>
    <w:rsid w:val="26315635"/>
    <w:rsid w:val="268B6ED9"/>
    <w:rsid w:val="27FF3401"/>
    <w:rsid w:val="280E282F"/>
    <w:rsid w:val="2A937C3E"/>
    <w:rsid w:val="2B717030"/>
    <w:rsid w:val="2C954FA0"/>
    <w:rsid w:val="2F9432ED"/>
    <w:rsid w:val="31B33FE2"/>
    <w:rsid w:val="34030A42"/>
    <w:rsid w:val="350A4AE9"/>
    <w:rsid w:val="3535115B"/>
    <w:rsid w:val="357C6CFE"/>
    <w:rsid w:val="358E1B40"/>
    <w:rsid w:val="35F40841"/>
    <w:rsid w:val="39414C0E"/>
    <w:rsid w:val="39C05CD3"/>
    <w:rsid w:val="39DE7D90"/>
    <w:rsid w:val="3A3827B4"/>
    <w:rsid w:val="3AB9CD15"/>
    <w:rsid w:val="3BE41159"/>
    <w:rsid w:val="3BFB35F3"/>
    <w:rsid w:val="3C1D466B"/>
    <w:rsid w:val="3F386E50"/>
    <w:rsid w:val="3F9F46F7"/>
    <w:rsid w:val="41036525"/>
    <w:rsid w:val="413B181B"/>
    <w:rsid w:val="42CD51C7"/>
    <w:rsid w:val="446248C2"/>
    <w:rsid w:val="455F945B"/>
    <w:rsid w:val="456B182C"/>
    <w:rsid w:val="4977360C"/>
    <w:rsid w:val="4AFF779F"/>
    <w:rsid w:val="4B043409"/>
    <w:rsid w:val="4CC23D4F"/>
    <w:rsid w:val="4D0B4121"/>
    <w:rsid w:val="4E1E04FA"/>
    <w:rsid w:val="4F2711D0"/>
    <w:rsid w:val="4F9EBF29"/>
    <w:rsid w:val="513D028F"/>
    <w:rsid w:val="516D1E06"/>
    <w:rsid w:val="52E83C8E"/>
    <w:rsid w:val="53A77A4C"/>
    <w:rsid w:val="53BC4567"/>
    <w:rsid w:val="54AD4FA3"/>
    <w:rsid w:val="555E2EEE"/>
    <w:rsid w:val="5776778D"/>
    <w:rsid w:val="58615BB3"/>
    <w:rsid w:val="587A6C75"/>
    <w:rsid w:val="5B01367D"/>
    <w:rsid w:val="5B9130A1"/>
    <w:rsid w:val="5C39538A"/>
    <w:rsid w:val="5DE38B4C"/>
    <w:rsid w:val="5DEC23C3"/>
    <w:rsid w:val="5E4A4BE3"/>
    <w:rsid w:val="60391AA0"/>
    <w:rsid w:val="623241B7"/>
    <w:rsid w:val="65981F09"/>
    <w:rsid w:val="662D70B1"/>
    <w:rsid w:val="66BC66AA"/>
    <w:rsid w:val="66E64954"/>
    <w:rsid w:val="67371475"/>
    <w:rsid w:val="69632084"/>
    <w:rsid w:val="69A00BF3"/>
    <w:rsid w:val="69C165F6"/>
    <w:rsid w:val="6A6908F7"/>
    <w:rsid w:val="6ABA1153"/>
    <w:rsid w:val="6AC124E1"/>
    <w:rsid w:val="6AEA5EDC"/>
    <w:rsid w:val="6BFB6B7F"/>
    <w:rsid w:val="6C472546"/>
    <w:rsid w:val="6D1863D4"/>
    <w:rsid w:val="6E5A06EF"/>
    <w:rsid w:val="6F992D56"/>
    <w:rsid w:val="71BC3A02"/>
    <w:rsid w:val="730B5839"/>
    <w:rsid w:val="74237D69"/>
    <w:rsid w:val="74C257D4"/>
    <w:rsid w:val="75D92DD5"/>
    <w:rsid w:val="76191423"/>
    <w:rsid w:val="76F074BC"/>
    <w:rsid w:val="79E776E6"/>
    <w:rsid w:val="7B4A207F"/>
    <w:rsid w:val="7B9857AA"/>
    <w:rsid w:val="7D6FA45B"/>
    <w:rsid w:val="7EB2E8BD"/>
    <w:rsid w:val="7ED34B0B"/>
    <w:rsid w:val="7F5D1B03"/>
    <w:rsid w:val="8BFAEC54"/>
    <w:rsid w:val="BFFE52B0"/>
    <w:rsid w:val="F3FF74A4"/>
    <w:rsid w:val="F9D7D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Char">
    <w:name w:val="正文文本缩进 Char"/>
    <w:link w:val="a3"/>
    <w:rPr>
      <w:rFonts w:ascii="Times New Roman" w:hAnsi="Times New Roman"/>
      <w:kern w:val="2"/>
      <w:sz w:val="24"/>
      <w:szCs w:val="24"/>
    </w:rPr>
  </w:style>
  <w:style w:type="paragraph" w:styleId="a4">
    <w:name w:val="Plain Text"/>
    <w:basedOn w:val="a"/>
    <w:link w:val="Char0"/>
    <w:rPr>
      <w:rFonts w:ascii="宋体" w:hAnsi="Courier New"/>
      <w:szCs w:val="20"/>
    </w:rPr>
  </w:style>
  <w:style w:type="character" w:customStyle="1" w:styleId="Char0">
    <w:name w:val="纯文本 Char"/>
    <w:link w:val="a4"/>
    <w:rPr>
      <w:rFonts w:ascii="宋体" w:hAnsi="Courier New"/>
      <w:kern w:val="2"/>
      <w:sz w:val="21"/>
    </w:rPr>
  </w:style>
  <w:style w:type="paragraph" w:styleId="a5">
    <w:name w:val="Balloon Text"/>
    <w:basedOn w:val="a"/>
    <w:link w:val="Char1"/>
    <w:uiPriority w:val="99"/>
    <w:unhideWhenUsed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uiPriority w:val="99"/>
    <w:unhideWhenUsed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Char">
    <w:name w:val="正文文本缩进 Char"/>
    <w:link w:val="a3"/>
    <w:rPr>
      <w:rFonts w:ascii="Times New Roman" w:hAnsi="Times New Roman"/>
      <w:kern w:val="2"/>
      <w:sz w:val="24"/>
      <w:szCs w:val="24"/>
    </w:rPr>
  </w:style>
  <w:style w:type="paragraph" w:styleId="a4">
    <w:name w:val="Plain Text"/>
    <w:basedOn w:val="a"/>
    <w:link w:val="Char0"/>
    <w:rPr>
      <w:rFonts w:ascii="宋体" w:hAnsi="Courier New"/>
      <w:szCs w:val="20"/>
    </w:rPr>
  </w:style>
  <w:style w:type="character" w:customStyle="1" w:styleId="Char0">
    <w:name w:val="纯文本 Char"/>
    <w:link w:val="a4"/>
    <w:rPr>
      <w:rFonts w:ascii="宋体" w:hAnsi="Courier New"/>
      <w:kern w:val="2"/>
      <w:sz w:val="21"/>
    </w:rPr>
  </w:style>
  <w:style w:type="paragraph" w:styleId="a5">
    <w:name w:val="Balloon Text"/>
    <w:basedOn w:val="a"/>
    <w:link w:val="Char1"/>
    <w:uiPriority w:val="99"/>
    <w:unhideWhenUsed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4191;&#20449;&#21531;&#36798;&#20449;&#31529;~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9</TotalTime>
  <Pages>4</Pages>
  <Words>512</Words>
  <Characters>2919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Company>微软中国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Huang</dc:creator>
  <cp:lastModifiedBy>陈韵怡</cp:lastModifiedBy>
  <cp:revision>4</cp:revision>
  <cp:lastPrinted>2026-02-12T08:18:00Z</cp:lastPrinted>
  <dcterms:created xsi:type="dcterms:W3CDTF">2026-02-13T08:12:00Z</dcterms:created>
  <dcterms:modified xsi:type="dcterms:W3CDTF">2026-02-13T08:20:00Z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CD3F2A8FCBB447DB8D397380A77D0A88_13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